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51D61" w14:textId="531EA6BD" w:rsidR="0070055A" w:rsidRPr="007663B2" w:rsidRDefault="007663B2" w:rsidP="008A17CC">
      <w:pPr>
        <w:spacing w:before="0" w:after="12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C1DC23D" wp14:editId="5BCFEF5D">
            <wp:simplePos x="0" y="0"/>
            <wp:positionH relativeFrom="column">
              <wp:posOffset>1638300</wp:posOffset>
            </wp:positionH>
            <wp:positionV relativeFrom="paragraph">
              <wp:posOffset>762635</wp:posOffset>
            </wp:positionV>
            <wp:extent cx="3181014" cy="2119729"/>
            <wp:effectExtent l="0" t="0" r="635" b="0"/>
            <wp:wrapNone/>
            <wp:docPr id="1654178718" name="Picture 1" descr="A picture containing text, person, computer, electronic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78718" name="Picture 1" descr="A picture containing text, person, computer, electronic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14" cy="21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6C5">
        <w:br/>
      </w:r>
      <w:r w:rsidR="001E483D">
        <w:br/>
      </w:r>
      <w:r w:rsidR="00C60377" w:rsidRPr="007663B2">
        <w:rPr>
          <w:sz w:val="28"/>
          <w:szCs w:val="28"/>
        </w:rPr>
        <w:t>Social Media Content and Image</w:t>
      </w:r>
    </w:p>
    <w:p w14:paraId="00FE9D76" w14:textId="663E4D54" w:rsidR="00C60377" w:rsidRDefault="00C60377" w:rsidP="00C5465B">
      <w:pPr>
        <w:spacing w:before="0" w:after="120" w:line="240" w:lineRule="auto"/>
      </w:pPr>
    </w:p>
    <w:p w14:paraId="595D04DA" w14:textId="37D0C5AE" w:rsidR="00C60377" w:rsidRDefault="00C60377" w:rsidP="00C5465B">
      <w:pPr>
        <w:spacing w:before="0" w:after="120" w:line="240" w:lineRule="auto"/>
      </w:pPr>
    </w:p>
    <w:p w14:paraId="4DE31EFA" w14:textId="77777777" w:rsidR="007663B2" w:rsidRDefault="007663B2" w:rsidP="00C5465B">
      <w:pPr>
        <w:spacing w:before="0" w:after="120" w:line="240" w:lineRule="auto"/>
      </w:pPr>
    </w:p>
    <w:p w14:paraId="2A0542BC" w14:textId="77777777" w:rsidR="007663B2" w:rsidRDefault="007663B2" w:rsidP="00C5465B">
      <w:pPr>
        <w:spacing w:before="0" w:after="120" w:line="240" w:lineRule="auto"/>
      </w:pPr>
    </w:p>
    <w:p w14:paraId="30282023" w14:textId="77777777" w:rsidR="008A17CC" w:rsidRDefault="008A17CC" w:rsidP="00C5465B">
      <w:pPr>
        <w:spacing w:before="0" w:after="120" w:line="240" w:lineRule="auto"/>
      </w:pPr>
    </w:p>
    <w:p w14:paraId="2D6D53C0" w14:textId="77777777" w:rsidR="007663B2" w:rsidRDefault="007663B2" w:rsidP="00C5465B">
      <w:pPr>
        <w:spacing w:before="0" w:after="120" w:line="240" w:lineRule="auto"/>
      </w:pPr>
    </w:p>
    <w:p w14:paraId="6401AD65" w14:textId="425FCC99" w:rsidR="00FC793C" w:rsidRDefault="00FC793C" w:rsidP="00C5465B">
      <w:pPr>
        <w:spacing w:before="0" w:after="120" w:line="240" w:lineRule="auto"/>
      </w:pPr>
    </w:p>
    <w:p w14:paraId="7310994E" w14:textId="56955D5B" w:rsidR="00FC793C" w:rsidRDefault="00FC793C" w:rsidP="00C5465B">
      <w:pPr>
        <w:spacing w:before="0" w:after="120" w:line="240" w:lineRule="auto"/>
      </w:pPr>
    </w:p>
    <w:p w14:paraId="5BC9813A" w14:textId="4381C8CA" w:rsidR="00FC793C" w:rsidRDefault="00FC793C" w:rsidP="00C5465B">
      <w:pPr>
        <w:spacing w:before="0" w:after="120" w:line="240" w:lineRule="auto"/>
      </w:pPr>
    </w:p>
    <w:p w14:paraId="3C929D8B" w14:textId="573D70E3" w:rsidR="00FC793C" w:rsidRDefault="00FC793C" w:rsidP="00C5465B">
      <w:pPr>
        <w:spacing w:before="0" w:after="120" w:line="240" w:lineRule="auto"/>
      </w:pPr>
    </w:p>
    <w:p w14:paraId="11FB38CE" w14:textId="7B29EF76" w:rsidR="00CE2CD9" w:rsidRPr="00F760F3" w:rsidRDefault="00CE2CD9" w:rsidP="00CE2CD9">
      <w:pPr>
        <w:spacing w:after="120" w:line="240" w:lineRule="auto"/>
        <w:jc w:val="center"/>
        <w:rPr>
          <w:color w:val="003865" w:themeColor="text1"/>
          <w:sz w:val="36"/>
          <w:szCs w:val="36"/>
        </w:rPr>
      </w:pPr>
      <w:r w:rsidRPr="00AA0E1C">
        <w:rPr>
          <w:color w:val="FF0000"/>
          <w:sz w:val="48"/>
          <w:szCs w:val="48"/>
        </w:rPr>
        <w:t>NAME of SCHOOL</w:t>
      </w:r>
      <w:r w:rsidRPr="00F760F3">
        <w:rPr>
          <w:color w:val="FF0000"/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br/>
      </w:r>
      <w:r w:rsidRPr="00AA0E1C">
        <w:rPr>
          <w:color w:val="003865" w:themeColor="text1"/>
          <w:sz w:val="32"/>
          <w:szCs w:val="32"/>
        </w:rPr>
        <w:t xml:space="preserve">We invite staff, students and family to bring in your old </w:t>
      </w:r>
      <w:r w:rsidR="00490048">
        <w:rPr>
          <w:color w:val="003865" w:themeColor="text1"/>
          <w:sz w:val="32"/>
          <w:szCs w:val="32"/>
        </w:rPr>
        <w:t xml:space="preserve">and broken </w:t>
      </w:r>
      <w:r w:rsidRPr="00AA0E1C">
        <w:rPr>
          <w:color w:val="003865" w:themeColor="text1"/>
          <w:sz w:val="32"/>
          <w:szCs w:val="32"/>
        </w:rPr>
        <w:t>electronics for responsible recycling and help generate funds for our school.</w:t>
      </w:r>
    </w:p>
    <w:p w14:paraId="67F65550" w14:textId="77777777" w:rsidR="008A70F2" w:rsidRDefault="008A70F2" w:rsidP="00C5465B">
      <w:pPr>
        <w:spacing w:before="0" w:after="120" w:line="240" w:lineRule="auto"/>
        <w:rPr>
          <w:rFonts w:ascii="Cambria Math" w:hAnsi="Cambria Math" w:cs="Cambria Math"/>
        </w:rPr>
      </w:pPr>
    </w:p>
    <w:p w14:paraId="774F1758" w14:textId="46528CF4" w:rsidR="00C5465B" w:rsidRDefault="00C5465B" w:rsidP="00C5465B">
      <w:pPr>
        <w:spacing w:before="0" w:after="120" w:line="240" w:lineRule="auto"/>
      </w:pPr>
      <w:r>
        <w:rPr>
          <w:rFonts w:ascii="Cambria Math" w:hAnsi="Cambria Math" w:cs="Cambria Math"/>
        </w:rPr>
        <w:t>𝗜𝗳</w:t>
      </w:r>
      <w:r>
        <w:t xml:space="preserve"> </w:t>
      </w:r>
      <w:r>
        <w:rPr>
          <w:rFonts w:ascii="Cambria Math" w:hAnsi="Cambria Math" w:cs="Cambria Math"/>
        </w:rPr>
        <w:t>𝗶𝘁</w:t>
      </w:r>
      <w:r>
        <w:t xml:space="preserve"> </w:t>
      </w:r>
      <w:r>
        <w:rPr>
          <w:rFonts w:ascii="Cambria Math" w:hAnsi="Cambria Math" w:cs="Cambria Math"/>
        </w:rPr>
        <w:t>𝗵𝗮𝘀</w:t>
      </w:r>
      <w:r>
        <w:t xml:space="preserve"> </w:t>
      </w:r>
      <w:r>
        <w:rPr>
          <w:rFonts w:ascii="Cambria Math" w:hAnsi="Cambria Math" w:cs="Cambria Math"/>
        </w:rPr>
        <w:t>𝗮</w:t>
      </w:r>
      <w:r>
        <w:t xml:space="preserve"> </w:t>
      </w:r>
      <w:r>
        <w:rPr>
          <w:rFonts w:ascii="Cambria Math" w:hAnsi="Cambria Math" w:cs="Cambria Math"/>
        </w:rPr>
        <w:t>𝗰𝗼𝗿𝗱</w:t>
      </w:r>
      <w:r>
        <w:t xml:space="preserve"> </w:t>
      </w:r>
      <w:r>
        <w:rPr>
          <w:rFonts w:ascii="Cambria Math" w:hAnsi="Cambria Math" w:cs="Cambria Math"/>
        </w:rPr>
        <w:t>𝗼𝗿</w:t>
      </w:r>
      <w:r>
        <w:t xml:space="preserve"> </w:t>
      </w:r>
      <w:r>
        <w:rPr>
          <w:rFonts w:ascii="Cambria Math" w:hAnsi="Cambria Math" w:cs="Cambria Math"/>
        </w:rPr>
        <w:t>𝗿𝘂𝗻𝘀</w:t>
      </w:r>
      <w:r>
        <w:t xml:space="preserve"> </w:t>
      </w:r>
      <w:r>
        <w:rPr>
          <w:rFonts w:ascii="Cambria Math" w:hAnsi="Cambria Math" w:cs="Cambria Math"/>
        </w:rPr>
        <w:t>𝗼𝗻</w:t>
      </w:r>
      <w:r>
        <w:t xml:space="preserve"> </w:t>
      </w:r>
      <w:r>
        <w:rPr>
          <w:rFonts w:ascii="Cambria Math" w:hAnsi="Cambria Math" w:cs="Cambria Math"/>
        </w:rPr>
        <w:t>𝗯𝗮𝘁𝘁𝗲𝗿𝗶𝗲𝘀</w:t>
      </w:r>
      <w:r>
        <w:t xml:space="preserve">, </w:t>
      </w:r>
      <w:r>
        <w:rPr>
          <w:rFonts w:ascii="Cambria Math" w:hAnsi="Cambria Math" w:cs="Cambria Math"/>
        </w:rPr>
        <w:t>𝗯𝗿𝗶𝗻𝗴</w:t>
      </w:r>
      <w:r>
        <w:t xml:space="preserve"> </w:t>
      </w:r>
      <w:r>
        <w:rPr>
          <w:rFonts w:ascii="Cambria Math" w:hAnsi="Cambria Math" w:cs="Cambria Math"/>
        </w:rPr>
        <w:t>𝗶𝘁</w:t>
      </w:r>
      <w:r>
        <w:t xml:space="preserve"> </w:t>
      </w:r>
      <w:r>
        <w:rPr>
          <w:rFonts w:ascii="Cambria Math" w:hAnsi="Cambria Math" w:cs="Cambria Math"/>
        </w:rPr>
        <w:t>𝗶𝗻</w:t>
      </w:r>
      <w:r>
        <w:t>!</w:t>
      </w:r>
    </w:p>
    <w:p w14:paraId="303F9510" w14:textId="77777777" w:rsidR="00C5465B" w:rsidRDefault="00C5465B" w:rsidP="00C5465B">
      <w:pPr>
        <w:spacing w:before="0" w:after="120" w:line="240" w:lineRule="auto"/>
      </w:pPr>
      <w:r>
        <w:t>What can be recycled:</w:t>
      </w:r>
    </w:p>
    <w:p w14:paraId="124657AA" w14:textId="77777777" w:rsidR="00C5465B" w:rsidRDefault="00C5465B" w:rsidP="00C5465B">
      <w:pPr>
        <w:spacing w:before="0" w:after="120" w:line="240" w:lineRule="auto"/>
      </w:pPr>
      <w:r>
        <w:t xml:space="preserve">    •  All electronics (including TVs)</w:t>
      </w:r>
    </w:p>
    <w:p w14:paraId="2F9DC7DC" w14:textId="77777777" w:rsidR="00C5465B" w:rsidRDefault="00C5465B" w:rsidP="00C5465B">
      <w:pPr>
        <w:spacing w:before="0" w:after="120" w:line="240" w:lineRule="auto"/>
      </w:pPr>
      <w:r>
        <w:t xml:space="preserve">    •  All appliances (including items with freon or refrigerants)</w:t>
      </w:r>
    </w:p>
    <w:p w14:paraId="5309181D" w14:textId="77777777" w:rsidR="00C5465B" w:rsidRDefault="00C5465B" w:rsidP="00C5465B">
      <w:pPr>
        <w:spacing w:before="0" w:after="120" w:line="240" w:lineRule="auto"/>
      </w:pPr>
      <w:r>
        <w:t xml:space="preserve">    •  Rechargeable batteries</w:t>
      </w:r>
    </w:p>
    <w:p w14:paraId="1EEEFE88" w14:textId="77777777" w:rsidR="00C5465B" w:rsidRDefault="00C5465B" w:rsidP="00C5465B">
      <w:pPr>
        <w:spacing w:before="0" w:after="120" w:line="240" w:lineRule="auto"/>
      </w:pPr>
      <w:r>
        <w:t xml:space="preserve">    •  Miscellaneous scrap metal</w:t>
      </w:r>
    </w:p>
    <w:p w14:paraId="51A773C2" w14:textId="77777777" w:rsidR="00C5465B" w:rsidRDefault="00C5465B" w:rsidP="00C5465B">
      <w:pPr>
        <w:spacing w:before="0" w:after="120" w:line="240" w:lineRule="auto"/>
      </w:pPr>
      <w:r>
        <w:t>All materials are taken to an R2v3-certified recycling facility in Sheboygan, WI for responsible, environmentally sound processing.</w:t>
      </w:r>
    </w:p>
    <w:p w14:paraId="2010B6D7" w14:textId="77777777" w:rsidR="00C5465B" w:rsidRPr="00560B48" w:rsidRDefault="00C5465B" w:rsidP="00C5465B">
      <w:pPr>
        <w:spacing w:before="0" w:after="120" w:line="240" w:lineRule="auto"/>
        <w:rPr>
          <w:b/>
          <w:bCs/>
        </w:rPr>
      </w:pPr>
      <w:r w:rsidRPr="00560B48">
        <w:rPr>
          <w:b/>
          <w:bCs/>
        </w:rPr>
        <w:t xml:space="preserve">Location:  </w:t>
      </w:r>
    </w:p>
    <w:p w14:paraId="355DBDB7" w14:textId="1D8EF617" w:rsidR="00C5465B" w:rsidRDefault="00C5465B" w:rsidP="002A4C91">
      <w:pPr>
        <w:spacing w:before="0" w:after="120" w:line="240" w:lineRule="auto"/>
      </w:pPr>
      <w:r>
        <w:t xml:space="preserve">    •  </w:t>
      </w:r>
      <w:r w:rsidR="002A4C91" w:rsidRPr="008A70F2">
        <w:rPr>
          <w:color w:val="EE0000"/>
        </w:rPr>
        <w:t>School to provide details</w:t>
      </w:r>
    </w:p>
    <w:p w14:paraId="6843D53E" w14:textId="285B786D" w:rsidR="00C5465B" w:rsidRPr="00560B48" w:rsidRDefault="008A70F2" w:rsidP="00C5465B">
      <w:pPr>
        <w:spacing w:before="0" w:after="120" w:line="240" w:lineRule="auto"/>
        <w:rPr>
          <w:b/>
          <w:bCs/>
        </w:rPr>
      </w:pPr>
      <w:r>
        <w:rPr>
          <w:b/>
          <w:bCs/>
        </w:rPr>
        <w:t xml:space="preserve">Dates and </w:t>
      </w:r>
      <w:r w:rsidR="00C5465B" w:rsidRPr="00560B48">
        <w:rPr>
          <w:b/>
          <w:bCs/>
        </w:rPr>
        <w:t xml:space="preserve">Hours: </w:t>
      </w:r>
    </w:p>
    <w:p w14:paraId="0F51F1A4" w14:textId="72A2037C" w:rsidR="00C5465B" w:rsidRDefault="00C5465B" w:rsidP="002A4C91">
      <w:pPr>
        <w:spacing w:before="0" w:after="120" w:line="240" w:lineRule="auto"/>
      </w:pPr>
      <w:r>
        <w:t xml:space="preserve">    •  </w:t>
      </w:r>
      <w:r w:rsidR="002A4C91" w:rsidRPr="008A70F2">
        <w:rPr>
          <w:color w:val="EE0000"/>
        </w:rPr>
        <w:t>School to provide details</w:t>
      </w:r>
    </w:p>
    <w:p w14:paraId="5A57914D" w14:textId="4201FC3B" w:rsidR="00FC793C" w:rsidRDefault="00C5465B" w:rsidP="00C5465B">
      <w:pPr>
        <w:spacing w:before="0" w:after="120" w:line="240" w:lineRule="auto"/>
      </w:pPr>
      <w:r>
        <w:t xml:space="preserve">Learn more and see a full list of accepted items at: </w:t>
      </w:r>
      <w:hyperlink r:id="rId12" w:history="1">
        <w:r w:rsidR="00FC793C" w:rsidRPr="006D59EB">
          <w:rPr>
            <w:rStyle w:val="Hyperlink"/>
          </w:rPr>
          <w:t>sccwi.gov/Recycling</w:t>
        </w:r>
      </w:hyperlink>
    </w:p>
    <w:p w14:paraId="1AE1BD15" w14:textId="418304AF" w:rsidR="009E5DDB" w:rsidRPr="0070055A" w:rsidRDefault="0070055A" w:rsidP="00C5465B">
      <w:pPr>
        <w:spacing w:before="0" w:after="120" w:line="240" w:lineRule="auto"/>
      </w:pPr>
      <w:r>
        <w:t xml:space="preserve">This program keeps harmful materials out of landfills while turning unused or broken electronics into </w:t>
      </w:r>
      <w:r w:rsidR="00F65C2F">
        <w:br/>
      </w:r>
      <w:r>
        <w:t xml:space="preserve">a financial benefit for our school. </w:t>
      </w:r>
    </w:p>
    <w:sectPr w:rsidR="009E5DDB" w:rsidRPr="0070055A" w:rsidSect="00503855">
      <w:footerReference w:type="default" r:id="rId13"/>
      <w:headerReference w:type="first" r:id="rId14"/>
      <w:footerReference w:type="first" r:id="rId15"/>
      <w:type w:val="continuous"/>
      <w:pgSz w:w="12240" w:h="15840" w:code="1"/>
      <w:pgMar w:top="1080" w:right="1080" w:bottom="1440" w:left="1080" w:header="432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370C5" w14:textId="77777777" w:rsidR="003C18CE" w:rsidRDefault="003C18CE" w:rsidP="003432CA">
      <w:r>
        <w:separator/>
      </w:r>
    </w:p>
    <w:p w14:paraId="3CD9F182" w14:textId="77777777" w:rsidR="003C18CE" w:rsidRDefault="003C18CE"/>
  </w:endnote>
  <w:endnote w:type="continuationSeparator" w:id="0">
    <w:p w14:paraId="41436328" w14:textId="77777777" w:rsidR="003C18CE" w:rsidRDefault="003C18CE" w:rsidP="003432CA">
      <w:r>
        <w:continuationSeparator/>
      </w:r>
    </w:p>
    <w:p w14:paraId="513FC7BA" w14:textId="77777777" w:rsidR="003C18CE" w:rsidRDefault="003C18CE"/>
  </w:endnote>
  <w:endnote w:type="continuationNotice" w:id="1">
    <w:p w14:paraId="5FDA509D" w14:textId="77777777" w:rsidR="003C18CE" w:rsidRDefault="003C18C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4AFEE" w14:textId="3768D409" w:rsidR="0012653D" w:rsidRDefault="0012653D" w:rsidP="00D4216B">
    <w:pPr>
      <w:spacing w:before="0"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C84D" w14:textId="18361E82" w:rsidR="0012653D" w:rsidRDefault="0012653D" w:rsidP="00D4216B">
    <w:pPr>
      <w:spacing w:before="0"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E31F8" w14:textId="77777777" w:rsidR="003C18CE" w:rsidRDefault="003C18CE" w:rsidP="003432CA">
      <w:r>
        <w:separator/>
      </w:r>
    </w:p>
    <w:p w14:paraId="285FD56E" w14:textId="77777777" w:rsidR="003C18CE" w:rsidRDefault="003C18CE"/>
  </w:footnote>
  <w:footnote w:type="continuationSeparator" w:id="0">
    <w:p w14:paraId="2C21DCF8" w14:textId="77777777" w:rsidR="003C18CE" w:rsidRDefault="003C18CE" w:rsidP="003432CA">
      <w:r>
        <w:continuationSeparator/>
      </w:r>
    </w:p>
    <w:p w14:paraId="2A26D483" w14:textId="77777777" w:rsidR="003C18CE" w:rsidRDefault="003C18CE"/>
  </w:footnote>
  <w:footnote w:type="continuationNotice" w:id="1">
    <w:p w14:paraId="332FFE8B" w14:textId="77777777" w:rsidR="003C18CE" w:rsidRDefault="003C18C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2E887" w14:textId="438B36A1" w:rsidR="00503855" w:rsidRPr="002522EF" w:rsidRDefault="002A7397" w:rsidP="00503855">
    <w:pPr>
      <w:spacing w:before="0" w:after="0" w:line="240" w:lineRule="auto"/>
      <w:jc w:val="right"/>
      <w:rPr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E85907C" wp14:editId="7D4B18AA">
          <wp:simplePos x="0" y="0"/>
          <wp:positionH relativeFrom="column">
            <wp:posOffset>29210</wp:posOffset>
          </wp:positionH>
          <wp:positionV relativeFrom="paragraph">
            <wp:posOffset>-47708</wp:posOffset>
          </wp:positionV>
          <wp:extent cx="2612571" cy="914400"/>
          <wp:effectExtent l="0" t="0" r="0" b="0"/>
          <wp:wrapNone/>
          <wp:docPr id="1" name="Picture 1" descr="St. Croix Coun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St. Croix County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571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624A">
      <w:rPr>
        <w:b/>
        <w:bCs/>
        <w:sz w:val="32"/>
        <w:szCs w:val="32"/>
      </w:rPr>
      <w:t>Community Development</w:t>
    </w:r>
    <w:r w:rsidR="009D4174">
      <w:rPr>
        <w:b/>
        <w:bCs/>
        <w:sz w:val="32"/>
        <w:szCs w:val="32"/>
      </w:rPr>
      <w:t xml:space="preserve"> – Ag Center</w:t>
    </w:r>
  </w:p>
  <w:p w14:paraId="035B4874" w14:textId="029496CD" w:rsidR="0012653D" w:rsidRDefault="00D70CD9" w:rsidP="00692D84">
    <w:pPr>
      <w:spacing w:before="0" w:line="276" w:lineRule="auto"/>
      <w:jc w:val="right"/>
    </w:pPr>
    <w:r w:rsidRPr="00D70CD9">
      <w:t>1960 8th Ave Suite 140 Baldwin WI</w:t>
    </w:r>
    <w:r w:rsidR="003D7F0B">
      <w:t xml:space="preserve"> 54002</w:t>
    </w:r>
    <w:r w:rsidR="00503855" w:rsidRPr="003C21E9">
      <w:br/>
    </w:r>
    <w:r w:rsidR="00503855">
      <w:t>P</w:t>
    </w:r>
    <w:r w:rsidR="00503855" w:rsidRPr="003C21E9">
      <w:t xml:space="preserve">hone: </w:t>
    </w:r>
    <w:r w:rsidR="00B84512" w:rsidRPr="00B84512">
      <w:t xml:space="preserve">715-531-1930 </w:t>
    </w:r>
    <w:r w:rsidR="00674ABD">
      <w:t>•</w:t>
    </w:r>
    <w:r w:rsidR="00503855" w:rsidRPr="003C21E9">
      <w:t xml:space="preserve"> Fax: </w:t>
    </w:r>
    <w:r w:rsidR="009D4174" w:rsidRPr="009D4174">
      <w:t>715-684-2666</w:t>
    </w:r>
    <w:r w:rsidR="00503855" w:rsidRPr="003C21E9">
      <w:br/>
      <w:t>sccwi.gov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AE0E8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67D51"/>
    <w:multiLevelType w:val="hybridMultilevel"/>
    <w:tmpl w:val="DA266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C610D"/>
    <w:multiLevelType w:val="hybridMultilevel"/>
    <w:tmpl w:val="9AD094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8E4940"/>
    <w:multiLevelType w:val="hybridMultilevel"/>
    <w:tmpl w:val="5178B91C"/>
    <w:lvl w:ilvl="0" w:tplc="14C2CC9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8C6C6D"/>
    <w:multiLevelType w:val="hybridMultilevel"/>
    <w:tmpl w:val="D7AC9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66650"/>
    <w:multiLevelType w:val="hybridMultilevel"/>
    <w:tmpl w:val="B0C4C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897DA2"/>
    <w:multiLevelType w:val="hybridMultilevel"/>
    <w:tmpl w:val="20141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C91A9E"/>
    <w:multiLevelType w:val="hybridMultilevel"/>
    <w:tmpl w:val="84E01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61460B"/>
    <w:multiLevelType w:val="hybridMultilevel"/>
    <w:tmpl w:val="D7044A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0399736">
    <w:abstractNumId w:val="0"/>
  </w:num>
  <w:num w:numId="2" w16cid:durableId="74863001">
    <w:abstractNumId w:val="3"/>
  </w:num>
  <w:num w:numId="3" w16cid:durableId="1911693465">
    <w:abstractNumId w:val="6"/>
  </w:num>
  <w:num w:numId="4" w16cid:durableId="478810969">
    <w:abstractNumId w:val="7"/>
  </w:num>
  <w:num w:numId="5" w16cid:durableId="927158816">
    <w:abstractNumId w:val="5"/>
  </w:num>
  <w:num w:numId="6" w16cid:durableId="1708409462">
    <w:abstractNumId w:val="8"/>
  </w:num>
  <w:num w:numId="7" w16cid:durableId="1822383715">
    <w:abstractNumId w:val="2"/>
  </w:num>
  <w:num w:numId="8" w16cid:durableId="315576243">
    <w:abstractNumId w:val="4"/>
  </w:num>
  <w:num w:numId="9" w16cid:durableId="39932458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494"/>
    <w:rsid w:val="00001608"/>
    <w:rsid w:val="00002DEC"/>
    <w:rsid w:val="00003575"/>
    <w:rsid w:val="00004F3A"/>
    <w:rsid w:val="00006359"/>
    <w:rsid w:val="000065AC"/>
    <w:rsid w:val="00006A0A"/>
    <w:rsid w:val="000112A1"/>
    <w:rsid w:val="00023DE7"/>
    <w:rsid w:val="00032F44"/>
    <w:rsid w:val="00036722"/>
    <w:rsid w:val="00037E5C"/>
    <w:rsid w:val="0004311B"/>
    <w:rsid w:val="00064B90"/>
    <w:rsid w:val="0007374A"/>
    <w:rsid w:val="000757EF"/>
    <w:rsid w:val="00080404"/>
    <w:rsid w:val="00084742"/>
    <w:rsid w:val="00086F5A"/>
    <w:rsid w:val="00090C6A"/>
    <w:rsid w:val="00091834"/>
    <w:rsid w:val="00093D70"/>
    <w:rsid w:val="000947BB"/>
    <w:rsid w:val="0009595D"/>
    <w:rsid w:val="000A12B0"/>
    <w:rsid w:val="000A6F5E"/>
    <w:rsid w:val="000B1599"/>
    <w:rsid w:val="000B2C63"/>
    <w:rsid w:val="000B2E68"/>
    <w:rsid w:val="000B4CA4"/>
    <w:rsid w:val="000B7CA8"/>
    <w:rsid w:val="000C3708"/>
    <w:rsid w:val="000C3761"/>
    <w:rsid w:val="000C43FD"/>
    <w:rsid w:val="000C5F0E"/>
    <w:rsid w:val="000C5F39"/>
    <w:rsid w:val="000C7373"/>
    <w:rsid w:val="000D410B"/>
    <w:rsid w:val="000D550F"/>
    <w:rsid w:val="000D7102"/>
    <w:rsid w:val="000E1278"/>
    <w:rsid w:val="000E1469"/>
    <w:rsid w:val="000E313B"/>
    <w:rsid w:val="000E3E9D"/>
    <w:rsid w:val="000E5448"/>
    <w:rsid w:val="000E6256"/>
    <w:rsid w:val="000E632A"/>
    <w:rsid w:val="000F076B"/>
    <w:rsid w:val="000F0A15"/>
    <w:rsid w:val="000F4BB1"/>
    <w:rsid w:val="001018FD"/>
    <w:rsid w:val="001032EA"/>
    <w:rsid w:val="00103B4A"/>
    <w:rsid w:val="001122F7"/>
    <w:rsid w:val="0011594C"/>
    <w:rsid w:val="001164E2"/>
    <w:rsid w:val="0012653D"/>
    <w:rsid w:val="00132A59"/>
    <w:rsid w:val="001339D3"/>
    <w:rsid w:val="00134135"/>
    <w:rsid w:val="00135082"/>
    <w:rsid w:val="00135DC7"/>
    <w:rsid w:val="001419E8"/>
    <w:rsid w:val="001423EF"/>
    <w:rsid w:val="00147ED1"/>
    <w:rsid w:val="001500D6"/>
    <w:rsid w:val="00153BE5"/>
    <w:rsid w:val="001548C1"/>
    <w:rsid w:val="00154D90"/>
    <w:rsid w:val="00157C41"/>
    <w:rsid w:val="0016428C"/>
    <w:rsid w:val="001658CF"/>
    <w:rsid w:val="00165ED0"/>
    <w:rsid w:val="001661D9"/>
    <w:rsid w:val="00170520"/>
    <w:rsid w:val="001708EC"/>
    <w:rsid w:val="001749B0"/>
    <w:rsid w:val="00183693"/>
    <w:rsid w:val="00183B81"/>
    <w:rsid w:val="0019036F"/>
    <w:rsid w:val="001925A8"/>
    <w:rsid w:val="0019673D"/>
    <w:rsid w:val="0019704F"/>
    <w:rsid w:val="001A1A37"/>
    <w:rsid w:val="001A25A3"/>
    <w:rsid w:val="001A26D9"/>
    <w:rsid w:val="001A3912"/>
    <w:rsid w:val="001A46BB"/>
    <w:rsid w:val="001A5A60"/>
    <w:rsid w:val="001B24A0"/>
    <w:rsid w:val="001B253A"/>
    <w:rsid w:val="001B5073"/>
    <w:rsid w:val="001B5798"/>
    <w:rsid w:val="001B5833"/>
    <w:rsid w:val="001C03BE"/>
    <w:rsid w:val="001C1DC2"/>
    <w:rsid w:val="001C55E0"/>
    <w:rsid w:val="001D758E"/>
    <w:rsid w:val="001E483D"/>
    <w:rsid w:val="001E5ECF"/>
    <w:rsid w:val="001E60CE"/>
    <w:rsid w:val="001F12D5"/>
    <w:rsid w:val="001F34CC"/>
    <w:rsid w:val="001F5F1F"/>
    <w:rsid w:val="0020016B"/>
    <w:rsid w:val="002005B8"/>
    <w:rsid w:val="00202A55"/>
    <w:rsid w:val="002037D3"/>
    <w:rsid w:val="00206397"/>
    <w:rsid w:val="00210261"/>
    <w:rsid w:val="00211CA3"/>
    <w:rsid w:val="00216F27"/>
    <w:rsid w:val="00221132"/>
    <w:rsid w:val="00222A49"/>
    <w:rsid w:val="00223ECC"/>
    <w:rsid w:val="0022552E"/>
    <w:rsid w:val="00226BD8"/>
    <w:rsid w:val="0023005D"/>
    <w:rsid w:val="00232914"/>
    <w:rsid w:val="002340F6"/>
    <w:rsid w:val="002376CD"/>
    <w:rsid w:val="00241FE9"/>
    <w:rsid w:val="00243787"/>
    <w:rsid w:val="00245F98"/>
    <w:rsid w:val="002522EF"/>
    <w:rsid w:val="00252907"/>
    <w:rsid w:val="00257C53"/>
    <w:rsid w:val="00261036"/>
    <w:rsid w:val="00261247"/>
    <w:rsid w:val="002624DC"/>
    <w:rsid w:val="00264652"/>
    <w:rsid w:val="00264B71"/>
    <w:rsid w:val="00275581"/>
    <w:rsid w:val="0027708D"/>
    <w:rsid w:val="00281275"/>
    <w:rsid w:val="00282084"/>
    <w:rsid w:val="00291052"/>
    <w:rsid w:val="00294B61"/>
    <w:rsid w:val="00296422"/>
    <w:rsid w:val="002A05C3"/>
    <w:rsid w:val="002A1445"/>
    <w:rsid w:val="002A1630"/>
    <w:rsid w:val="002A4C91"/>
    <w:rsid w:val="002A7397"/>
    <w:rsid w:val="002A7651"/>
    <w:rsid w:val="002B02E4"/>
    <w:rsid w:val="002B0AF2"/>
    <w:rsid w:val="002B42F9"/>
    <w:rsid w:val="002B5E79"/>
    <w:rsid w:val="002B782F"/>
    <w:rsid w:val="002C0285"/>
    <w:rsid w:val="002C0859"/>
    <w:rsid w:val="002C3F82"/>
    <w:rsid w:val="002C4FFB"/>
    <w:rsid w:val="002D4FF9"/>
    <w:rsid w:val="002D60AB"/>
    <w:rsid w:val="002D7CF1"/>
    <w:rsid w:val="002E1407"/>
    <w:rsid w:val="002E357A"/>
    <w:rsid w:val="002E4837"/>
    <w:rsid w:val="002E6E6C"/>
    <w:rsid w:val="002F0F95"/>
    <w:rsid w:val="002F1947"/>
    <w:rsid w:val="002F272F"/>
    <w:rsid w:val="002F3FD0"/>
    <w:rsid w:val="002F4EF7"/>
    <w:rsid w:val="002F6F55"/>
    <w:rsid w:val="003057BF"/>
    <w:rsid w:val="00306D94"/>
    <w:rsid w:val="0030793F"/>
    <w:rsid w:val="003119EC"/>
    <w:rsid w:val="003125DF"/>
    <w:rsid w:val="003129F9"/>
    <w:rsid w:val="00313EAD"/>
    <w:rsid w:val="00327335"/>
    <w:rsid w:val="00332E7D"/>
    <w:rsid w:val="00335736"/>
    <w:rsid w:val="003432CA"/>
    <w:rsid w:val="00352114"/>
    <w:rsid w:val="00352901"/>
    <w:rsid w:val="00352F4F"/>
    <w:rsid w:val="00354BD7"/>
    <w:rsid w:val="003563D2"/>
    <w:rsid w:val="00363921"/>
    <w:rsid w:val="00365318"/>
    <w:rsid w:val="0036591C"/>
    <w:rsid w:val="003666A8"/>
    <w:rsid w:val="003739AC"/>
    <w:rsid w:val="00375062"/>
    <w:rsid w:val="00376FA5"/>
    <w:rsid w:val="00377095"/>
    <w:rsid w:val="003845D4"/>
    <w:rsid w:val="00385911"/>
    <w:rsid w:val="003963B0"/>
    <w:rsid w:val="003A1479"/>
    <w:rsid w:val="003A1813"/>
    <w:rsid w:val="003B296B"/>
    <w:rsid w:val="003B379E"/>
    <w:rsid w:val="003B3ADC"/>
    <w:rsid w:val="003B7443"/>
    <w:rsid w:val="003B792F"/>
    <w:rsid w:val="003B7D82"/>
    <w:rsid w:val="003C18CE"/>
    <w:rsid w:val="003C21E9"/>
    <w:rsid w:val="003C4644"/>
    <w:rsid w:val="003C4DC2"/>
    <w:rsid w:val="003C5BE3"/>
    <w:rsid w:val="003D2ADC"/>
    <w:rsid w:val="003D407D"/>
    <w:rsid w:val="003D4252"/>
    <w:rsid w:val="003D43A5"/>
    <w:rsid w:val="003D7F0B"/>
    <w:rsid w:val="003E08DF"/>
    <w:rsid w:val="003E1A6F"/>
    <w:rsid w:val="003F2E98"/>
    <w:rsid w:val="003F78A4"/>
    <w:rsid w:val="004051F4"/>
    <w:rsid w:val="004065B8"/>
    <w:rsid w:val="00412732"/>
    <w:rsid w:val="00413A7C"/>
    <w:rsid w:val="00413B05"/>
    <w:rsid w:val="004141DD"/>
    <w:rsid w:val="00414297"/>
    <w:rsid w:val="00420EEA"/>
    <w:rsid w:val="00421D40"/>
    <w:rsid w:val="00426A2A"/>
    <w:rsid w:val="004334CB"/>
    <w:rsid w:val="0043355B"/>
    <w:rsid w:val="00433AF5"/>
    <w:rsid w:val="00434B7A"/>
    <w:rsid w:val="00443933"/>
    <w:rsid w:val="00444E1C"/>
    <w:rsid w:val="0045355B"/>
    <w:rsid w:val="00456294"/>
    <w:rsid w:val="00457075"/>
    <w:rsid w:val="00457DE1"/>
    <w:rsid w:val="004603B4"/>
    <w:rsid w:val="00460D59"/>
    <w:rsid w:val="00461804"/>
    <w:rsid w:val="00465081"/>
    <w:rsid w:val="00465EBE"/>
    <w:rsid w:val="00465FCD"/>
    <w:rsid w:val="00466810"/>
    <w:rsid w:val="00467AE8"/>
    <w:rsid w:val="004816B5"/>
    <w:rsid w:val="004827A7"/>
    <w:rsid w:val="00482F62"/>
    <w:rsid w:val="00483DD2"/>
    <w:rsid w:val="0048448F"/>
    <w:rsid w:val="00490048"/>
    <w:rsid w:val="00492724"/>
    <w:rsid w:val="00494E6F"/>
    <w:rsid w:val="00497059"/>
    <w:rsid w:val="004A1B4D"/>
    <w:rsid w:val="004A34C0"/>
    <w:rsid w:val="004A485C"/>
    <w:rsid w:val="004A58DD"/>
    <w:rsid w:val="004A6119"/>
    <w:rsid w:val="004B47DC"/>
    <w:rsid w:val="004C03D8"/>
    <w:rsid w:val="004C0413"/>
    <w:rsid w:val="004C047B"/>
    <w:rsid w:val="004C5027"/>
    <w:rsid w:val="004C7824"/>
    <w:rsid w:val="004D5E78"/>
    <w:rsid w:val="004D7137"/>
    <w:rsid w:val="004E0C16"/>
    <w:rsid w:val="004E75B3"/>
    <w:rsid w:val="004F04BA"/>
    <w:rsid w:val="004F0EFF"/>
    <w:rsid w:val="0050016C"/>
    <w:rsid w:val="0050093F"/>
    <w:rsid w:val="00502BB2"/>
    <w:rsid w:val="00502EE8"/>
    <w:rsid w:val="00503855"/>
    <w:rsid w:val="00504FF3"/>
    <w:rsid w:val="005077FC"/>
    <w:rsid w:val="00513049"/>
    <w:rsid w:val="00514788"/>
    <w:rsid w:val="00516BD8"/>
    <w:rsid w:val="005236C5"/>
    <w:rsid w:val="005303D5"/>
    <w:rsid w:val="00534C45"/>
    <w:rsid w:val="005402C2"/>
    <w:rsid w:val="0054371B"/>
    <w:rsid w:val="00544E3B"/>
    <w:rsid w:val="00545944"/>
    <w:rsid w:val="00547F90"/>
    <w:rsid w:val="00550896"/>
    <w:rsid w:val="005545CD"/>
    <w:rsid w:val="0055520F"/>
    <w:rsid w:val="00557F9C"/>
    <w:rsid w:val="00560B48"/>
    <w:rsid w:val="00564507"/>
    <w:rsid w:val="005652D2"/>
    <w:rsid w:val="0056615E"/>
    <w:rsid w:val="005666F2"/>
    <w:rsid w:val="00572D84"/>
    <w:rsid w:val="005830E5"/>
    <w:rsid w:val="005873BB"/>
    <w:rsid w:val="005943EB"/>
    <w:rsid w:val="005A1A8F"/>
    <w:rsid w:val="005B2DDF"/>
    <w:rsid w:val="005B47FF"/>
    <w:rsid w:val="005B4AE7"/>
    <w:rsid w:val="005B53B0"/>
    <w:rsid w:val="005C00F0"/>
    <w:rsid w:val="005C05C7"/>
    <w:rsid w:val="005C3BE4"/>
    <w:rsid w:val="005C7D0B"/>
    <w:rsid w:val="005D4062"/>
    <w:rsid w:val="005D4207"/>
    <w:rsid w:val="005D44F3"/>
    <w:rsid w:val="005D454C"/>
    <w:rsid w:val="005D45B3"/>
    <w:rsid w:val="005D7901"/>
    <w:rsid w:val="005E1D19"/>
    <w:rsid w:val="005E3FBE"/>
    <w:rsid w:val="005E7E89"/>
    <w:rsid w:val="005F6005"/>
    <w:rsid w:val="006064AB"/>
    <w:rsid w:val="00606B59"/>
    <w:rsid w:val="00610E6F"/>
    <w:rsid w:val="006126CE"/>
    <w:rsid w:val="00612DAB"/>
    <w:rsid w:val="00617767"/>
    <w:rsid w:val="00622BB5"/>
    <w:rsid w:val="006251EE"/>
    <w:rsid w:val="00635AEF"/>
    <w:rsid w:val="00647FB4"/>
    <w:rsid w:val="006526E4"/>
    <w:rsid w:val="00652A8D"/>
    <w:rsid w:val="00653591"/>
    <w:rsid w:val="00655093"/>
    <w:rsid w:val="00655345"/>
    <w:rsid w:val="00657E6D"/>
    <w:rsid w:val="0066273A"/>
    <w:rsid w:val="00665481"/>
    <w:rsid w:val="00672536"/>
    <w:rsid w:val="00672A42"/>
    <w:rsid w:val="0067377D"/>
    <w:rsid w:val="00674ABD"/>
    <w:rsid w:val="00675476"/>
    <w:rsid w:val="006762BB"/>
    <w:rsid w:val="00677FFE"/>
    <w:rsid w:val="00681EDC"/>
    <w:rsid w:val="0068649F"/>
    <w:rsid w:val="00687189"/>
    <w:rsid w:val="00692D84"/>
    <w:rsid w:val="00697CCC"/>
    <w:rsid w:val="006A116A"/>
    <w:rsid w:val="006A69A0"/>
    <w:rsid w:val="006B13B7"/>
    <w:rsid w:val="006B1ED2"/>
    <w:rsid w:val="006B2942"/>
    <w:rsid w:val="006B3994"/>
    <w:rsid w:val="006B5148"/>
    <w:rsid w:val="006C0E45"/>
    <w:rsid w:val="006C6B28"/>
    <w:rsid w:val="006D4829"/>
    <w:rsid w:val="006D7356"/>
    <w:rsid w:val="006E043E"/>
    <w:rsid w:val="006E3B35"/>
    <w:rsid w:val="006E5A51"/>
    <w:rsid w:val="006F1C12"/>
    <w:rsid w:val="006F3B38"/>
    <w:rsid w:val="006F41E7"/>
    <w:rsid w:val="006F55BE"/>
    <w:rsid w:val="0070055A"/>
    <w:rsid w:val="007119FC"/>
    <w:rsid w:val="007137A4"/>
    <w:rsid w:val="00713B5D"/>
    <w:rsid w:val="007158DB"/>
    <w:rsid w:val="007171F8"/>
    <w:rsid w:val="007233CF"/>
    <w:rsid w:val="00726977"/>
    <w:rsid w:val="00744D5F"/>
    <w:rsid w:val="007457FF"/>
    <w:rsid w:val="0074778B"/>
    <w:rsid w:val="00750102"/>
    <w:rsid w:val="00762E3E"/>
    <w:rsid w:val="007662A1"/>
    <w:rsid w:val="007663B2"/>
    <w:rsid w:val="00770412"/>
    <w:rsid w:val="0077225E"/>
    <w:rsid w:val="007767D5"/>
    <w:rsid w:val="00780E94"/>
    <w:rsid w:val="00783387"/>
    <w:rsid w:val="00793F48"/>
    <w:rsid w:val="0079431C"/>
    <w:rsid w:val="007A270F"/>
    <w:rsid w:val="007A45E4"/>
    <w:rsid w:val="007A731D"/>
    <w:rsid w:val="007B1D48"/>
    <w:rsid w:val="007B35B2"/>
    <w:rsid w:val="007B4354"/>
    <w:rsid w:val="007B54C9"/>
    <w:rsid w:val="007B75A2"/>
    <w:rsid w:val="007C1092"/>
    <w:rsid w:val="007C1642"/>
    <w:rsid w:val="007C41A5"/>
    <w:rsid w:val="007D1FFF"/>
    <w:rsid w:val="007D42A0"/>
    <w:rsid w:val="007D7245"/>
    <w:rsid w:val="007E0480"/>
    <w:rsid w:val="007E3092"/>
    <w:rsid w:val="007E45C3"/>
    <w:rsid w:val="007E685C"/>
    <w:rsid w:val="007E6CF3"/>
    <w:rsid w:val="007F461B"/>
    <w:rsid w:val="007F6108"/>
    <w:rsid w:val="007F664B"/>
    <w:rsid w:val="007F7097"/>
    <w:rsid w:val="00801BEF"/>
    <w:rsid w:val="00802DBC"/>
    <w:rsid w:val="008067A6"/>
    <w:rsid w:val="00807B1A"/>
    <w:rsid w:val="008110EB"/>
    <w:rsid w:val="00811114"/>
    <w:rsid w:val="008251B3"/>
    <w:rsid w:val="00825634"/>
    <w:rsid w:val="0083730D"/>
    <w:rsid w:val="00837456"/>
    <w:rsid w:val="00840105"/>
    <w:rsid w:val="00844F1D"/>
    <w:rsid w:val="0084749F"/>
    <w:rsid w:val="00855BE0"/>
    <w:rsid w:val="00864202"/>
    <w:rsid w:val="008659EB"/>
    <w:rsid w:val="00870530"/>
    <w:rsid w:val="00871861"/>
    <w:rsid w:val="0087353F"/>
    <w:rsid w:val="008818DC"/>
    <w:rsid w:val="0088213D"/>
    <w:rsid w:val="008848EC"/>
    <w:rsid w:val="008853AC"/>
    <w:rsid w:val="008960FB"/>
    <w:rsid w:val="008965C2"/>
    <w:rsid w:val="008976FC"/>
    <w:rsid w:val="008A17CC"/>
    <w:rsid w:val="008A70F2"/>
    <w:rsid w:val="008B5443"/>
    <w:rsid w:val="008B7228"/>
    <w:rsid w:val="008B7D4E"/>
    <w:rsid w:val="008C718C"/>
    <w:rsid w:val="008C7EEB"/>
    <w:rsid w:val="008D08A1"/>
    <w:rsid w:val="008D0DEF"/>
    <w:rsid w:val="008D164C"/>
    <w:rsid w:val="008D2256"/>
    <w:rsid w:val="008D4C38"/>
    <w:rsid w:val="008D5E3D"/>
    <w:rsid w:val="008E7840"/>
    <w:rsid w:val="0090361D"/>
    <w:rsid w:val="009051FE"/>
    <w:rsid w:val="0090594D"/>
    <w:rsid w:val="0090737A"/>
    <w:rsid w:val="00907ACC"/>
    <w:rsid w:val="00911348"/>
    <w:rsid w:val="00912DA3"/>
    <w:rsid w:val="00912F27"/>
    <w:rsid w:val="00914F5A"/>
    <w:rsid w:val="009254B9"/>
    <w:rsid w:val="00926855"/>
    <w:rsid w:val="00927274"/>
    <w:rsid w:val="00930D71"/>
    <w:rsid w:val="00936710"/>
    <w:rsid w:val="0093675F"/>
    <w:rsid w:val="00936FCA"/>
    <w:rsid w:val="0094104B"/>
    <w:rsid w:val="0094130F"/>
    <w:rsid w:val="00946B83"/>
    <w:rsid w:val="009511B2"/>
    <w:rsid w:val="00951358"/>
    <w:rsid w:val="00952320"/>
    <w:rsid w:val="0095635A"/>
    <w:rsid w:val="0096007A"/>
    <w:rsid w:val="0096108C"/>
    <w:rsid w:val="00961616"/>
    <w:rsid w:val="00963BA0"/>
    <w:rsid w:val="00967764"/>
    <w:rsid w:val="00973283"/>
    <w:rsid w:val="00973E9E"/>
    <w:rsid w:val="00973ED0"/>
    <w:rsid w:val="009810EE"/>
    <w:rsid w:val="00984CC9"/>
    <w:rsid w:val="009870F3"/>
    <w:rsid w:val="00990A5B"/>
    <w:rsid w:val="0099233F"/>
    <w:rsid w:val="009B33BE"/>
    <w:rsid w:val="009B5390"/>
    <w:rsid w:val="009B54A0"/>
    <w:rsid w:val="009B7408"/>
    <w:rsid w:val="009B7758"/>
    <w:rsid w:val="009C1F4C"/>
    <w:rsid w:val="009C2F9D"/>
    <w:rsid w:val="009C6405"/>
    <w:rsid w:val="009D2861"/>
    <w:rsid w:val="009D4174"/>
    <w:rsid w:val="009E0D8B"/>
    <w:rsid w:val="009E2D53"/>
    <w:rsid w:val="009E5DDB"/>
    <w:rsid w:val="009F478E"/>
    <w:rsid w:val="009F66B6"/>
    <w:rsid w:val="00A01C2C"/>
    <w:rsid w:val="00A028BA"/>
    <w:rsid w:val="00A064ED"/>
    <w:rsid w:val="00A0732D"/>
    <w:rsid w:val="00A11BF6"/>
    <w:rsid w:val="00A13839"/>
    <w:rsid w:val="00A1726D"/>
    <w:rsid w:val="00A23E46"/>
    <w:rsid w:val="00A30799"/>
    <w:rsid w:val="00A30E29"/>
    <w:rsid w:val="00A31AD5"/>
    <w:rsid w:val="00A37300"/>
    <w:rsid w:val="00A452C6"/>
    <w:rsid w:val="00A57FE8"/>
    <w:rsid w:val="00A64ECE"/>
    <w:rsid w:val="00A66185"/>
    <w:rsid w:val="00A71CAD"/>
    <w:rsid w:val="00A71F9F"/>
    <w:rsid w:val="00A72DBB"/>
    <w:rsid w:val="00A731A2"/>
    <w:rsid w:val="00A743FB"/>
    <w:rsid w:val="00A74A1C"/>
    <w:rsid w:val="00A76BB5"/>
    <w:rsid w:val="00A827C1"/>
    <w:rsid w:val="00A84EEA"/>
    <w:rsid w:val="00A86363"/>
    <w:rsid w:val="00A91C15"/>
    <w:rsid w:val="00A92DEF"/>
    <w:rsid w:val="00A93677"/>
    <w:rsid w:val="00A93F40"/>
    <w:rsid w:val="00A9565D"/>
    <w:rsid w:val="00A96F93"/>
    <w:rsid w:val="00AB1E22"/>
    <w:rsid w:val="00AB45B1"/>
    <w:rsid w:val="00AB593C"/>
    <w:rsid w:val="00AB78D4"/>
    <w:rsid w:val="00AB792C"/>
    <w:rsid w:val="00AD3BF6"/>
    <w:rsid w:val="00AE3D98"/>
    <w:rsid w:val="00AE47F5"/>
    <w:rsid w:val="00AE5772"/>
    <w:rsid w:val="00AE7CAC"/>
    <w:rsid w:val="00AF19C0"/>
    <w:rsid w:val="00AF1DEC"/>
    <w:rsid w:val="00AF22AD"/>
    <w:rsid w:val="00AF5107"/>
    <w:rsid w:val="00B0463A"/>
    <w:rsid w:val="00B06264"/>
    <w:rsid w:val="00B07C8F"/>
    <w:rsid w:val="00B16B3E"/>
    <w:rsid w:val="00B275D4"/>
    <w:rsid w:val="00B320D2"/>
    <w:rsid w:val="00B33562"/>
    <w:rsid w:val="00B341F7"/>
    <w:rsid w:val="00B34318"/>
    <w:rsid w:val="00B36494"/>
    <w:rsid w:val="00B41B69"/>
    <w:rsid w:val="00B538F4"/>
    <w:rsid w:val="00B543EF"/>
    <w:rsid w:val="00B55C6B"/>
    <w:rsid w:val="00B61615"/>
    <w:rsid w:val="00B61E1A"/>
    <w:rsid w:val="00B72137"/>
    <w:rsid w:val="00B725E9"/>
    <w:rsid w:val="00B72607"/>
    <w:rsid w:val="00B75051"/>
    <w:rsid w:val="00B75F51"/>
    <w:rsid w:val="00B77F07"/>
    <w:rsid w:val="00B80684"/>
    <w:rsid w:val="00B80689"/>
    <w:rsid w:val="00B82AD3"/>
    <w:rsid w:val="00B84512"/>
    <w:rsid w:val="00B859DE"/>
    <w:rsid w:val="00B90AB5"/>
    <w:rsid w:val="00B9252A"/>
    <w:rsid w:val="00B96A33"/>
    <w:rsid w:val="00BA1EFF"/>
    <w:rsid w:val="00BA5C08"/>
    <w:rsid w:val="00BB06CA"/>
    <w:rsid w:val="00BB15A8"/>
    <w:rsid w:val="00BC472B"/>
    <w:rsid w:val="00BC4EE8"/>
    <w:rsid w:val="00BD0E59"/>
    <w:rsid w:val="00BD1DC1"/>
    <w:rsid w:val="00BE2A23"/>
    <w:rsid w:val="00BE7530"/>
    <w:rsid w:val="00BF0CFF"/>
    <w:rsid w:val="00BF794B"/>
    <w:rsid w:val="00C0564D"/>
    <w:rsid w:val="00C12D2F"/>
    <w:rsid w:val="00C15050"/>
    <w:rsid w:val="00C15526"/>
    <w:rsid w:val="00C23714"/>
    <w:rsid w:val="00C23C46"/>
    <w:rsid w:val="00C2434D"/>
    <w:rsid w:val="00C243B5"/>
    <w:rsid w:val="00C277A8"/>
    <w:rsid w:val="00C309AE"/>
    <w:rsid w:val="00C32F5F"/>
    <w:rsid w:val="00C365CE"/>
    <w:rsid w:val="00C417EB"/>
    <w:rsid w:val="00C42D94"/>
    <w:rsid w:val="00C43D45"/>
    <w:rsid w:val="00C44F3F"/>
    <w:rsid w:val="00C45B32"/>
    <w:rsid w:val="00C46E31"/>
    <w:rsid w:val="00C4745F"/>
    <w:rsid w:val="00C52078"/>
    <w:rsid w:val="00C528AE"/>
    <w:rsid w:val="00C53CF2"/>
    <w:rsid w:val="00C5465B"/>
    <w:rsid w:val="00C60377"/>
    <w:rsid w:val="00C605D5"/>
    <w:rsid w:val="00C62C7C"/>
    <w:rsid w:val="00C64262"/>
    <w:rsid w:val="00C65862"/>
    <w:rsid w:val="00C667AA"/>
    <w:rsid w:val="00C718D1"/>
    <w:rsid w:val="00C75BEE"/>
    <w:rsid w:val="00C812C2"/>
    <w:rsid w:val="00C82AED"/>
    <w:rsid w:val="00C833F6"/>
    <w:rsid w:val="00C87504"/>
    <w:rsid w:val="00CA7F87"/>
    <w:rsid w:val="00CC1BD4"/>
    <w:rsid w:val="00CD1CE5"/>
    <w:rsid w:val="00CD3558"/>
    <w:rsid w:val="00CD3EE1"/>
    <w:rsid w:val="00CD7577"/>
    <w:rsid w:val="00CE2CD9"/>
    <w:rsid w:val="00CE33D5"/>
    <w:rsid w:val="00CE40B4"/>
    <w:rsid w:val="00CE45B0"/>
    <w:rsid w:val="00CE624A"/>
    <w:rsid w:val="00CF143A"/>
    <w:rsid w:val="00CF6216"/>
    <w:rsid w:val="00CF6F8E"/>
    <w:rsid w:val="00CF7639"/>
    <w:rsid w:val="00D0014D"/>
    <w:rsid w:val="00D0799B"/>
    <w:rsid w:val="00D15128"/>
    <w:rsid w:val="00D1566E"/>
    <w:rsid w:val="00D22819"/>
    <w:rsid w:val="00D23059"/>
    <w:rsid w:val="00D25FE7"/>
    <w:rsid w:val="00D33E4A"/>
    <w:rsid w:val="00D33ED0"/>
    <w:rsid w:val="00D35233"/>
    <w:rsid w:val="00D40575"/>
    <w:rsid w:val="00D4216B"/>
    <w:rsid w:val="00D42632"/>
    <w:rsid w:val="00D44D74"/>
    <w:rsid w:val="00D50D28"/>
    <w:rsid w:val="00D511F0"/>
    <w:rsid w:val="00D52C8D"/>
    <w:rsid w:val="00D54EE5"/>
    <w:rsid w:val="00D5714A"/>
    <w:rsid w:val="00D6145F"/>
    <w:rsid w:val="00D62198"/>
    <w:rsid w:val="00D63F82"/>
    <w:rsid w:val="00D640FC"/>
    <w:rsid w:val="00D65EAA"/>
    <w:rsid w:val="00D67041"/>
    <w:rsid w:val="00D70839"/>
    <w:rsid w:val="00D70CD9"/>
    <w:rsid w:val="00D70F7D"/>
    <w:rsid w:val="00D73357"/>
    <w:rsid w:val="00D742C5"/>
    <w:rsid w:val="00D90658"/>
    <w:rsid w:val="00D91CA0"/>
    <w:rsid w:val="00D92929"/>
    <w:rsid w:val="00D93C2E"/>
    <w:rsid w:val="00D970A5"/>
    <w:rsid w:val="00D978B9"/>
    <w:rsid w:val="00DA615E"/>
    <w:rsid w:val="00DA6BEF"/>
    <w:rsid w:val="00DA6F17"/>
    <w:rsid w:val="00DB1A73"/>
    <w:rsid w:val="00DB4967"/>
    <w:rsid w:val="00DC2D84"/>
    <w:rsid w:val="00DD2D53"/>
    <w:rsid w:val="00DD3103"/>
    <w:rsid w:val="00DD7050"/>
    <w:rsid w:val="00DD7A82"/>
    <w:rsid w:val="00DE0883"/>
    <w:rsid w:val="00DE50CB"/>
    <w:rsid w:val="00DE6005"/>
    <w:rsid w:val="00DF0410"/>
    <w:rsid w:val="00DF6C87"/>
    <w:rsid w:val="00DF777E"/>
    <w:rsid w:val="00DF7D4E"/>
    <w:rsid w:val="00E037D4"/>
    <w:rsid w:val="00E114EF"/>
    <w:rsid w:val="00E120FB"/>
    <w:rsid w:val="00E14B13"/>
    <w:rsid w:val="00E17BF5"/>
    <w:rsid w:val="00E206AE"/>
    <w:rsid w:val="00E23263"/>
    <w:rsid w:val="00E23397"/>
    <w:rsid w:val="00E261A1"/>
    <w:rsid w:val="00E32CD7"/>
    <w:rsid w:val="00E44EE1"/>
    <w:rsid w:val="00E4569A"/>
    <w:rsid w:val="00E5241D"/>
    <w:rsid w:val="00E5272A"/>
    <w:rsid w:val="00E52C80"/>
    <w:rsid w:val="00E54A7A"/>
    <w:rsid w:val="00E5680C"/>
    <w:rsid w:val="00E61A16"/>
    <w:rsid w:val="00E61BB2"/>
    <w:rsid w:val="00E63033"/>
    <w:rsid w:val="00E66717"/>
    <w:rsid w:val="00E736F7"/>
    <w:rsid w:val="00E7537E"/>
    <w:rsid w:val="00E76267"/>
    <w:rsid w:val="00E82BDB"/>
    <w:rsid w:val="00E838BF"/>
    <w:rsid w:val="00E8707D"/>
    <w:rsid w:val="00E91DCD"/>
    <w:rsid w:val="00E94012"/>
    <w:rsid w:val="00E94A9C"/>
    <w:rsid w:val="00E97377"/>
    <w:rsid w:val="00E974DC"/>
    <w:rsid w:val="00EA137D"/>
    <w:rsid w:val="00EA535B"/>
    <w:rsid w:val="00EB589D"/>
    <w:rsid w:val="00EC24AB"/>
    <w:rsid w:val="00EC56D6"/>
    <w:rsid w:val="00EC579D"/>
    <w:rsid w:val="00ED0516"/>
    <w:rsid w:val="00ED5BDC"/>
    <w:rsid w:val="00ED7DAC"/>
    <w:rsid w:val="00EE4CC7"/>
    <w:rsid w:val="00EF0BD3"/>
    <w:rsid w:val="00EF531F"/>
    <w:rsid w:val="00EF79D4"/>
    <w:rsid w:val="00F0525F"/>
    <w:rsid w:val="00F0639D"/>
    <w:rsid w:val="00F067A6"/>
    <w:rsid w:val="00F10236"/>
    <w:rsid w:val="00F134D0"/>
    <w:rsid w:val="00F20361"/>
    <w:rsid w:val="00F20B25"/>
    <w:rsid w:val="00F22A06"/>
    <w:rsid w:val="00F25222"/>
    <w:rsid w:val="00F30944"/>
    <w:rsid w:val="00F3128A"/>
    <w:rsid w:val="00F334CD"/>
    <w:rsid w:val="00F36BB1"/>
    <w:rsid w:val="00F45AD7"/>
    <w:rsid w:val="00F53E57"/>
    <w:rsid w:val="00F55C4C"/>
    <w:rsid w:val="00F57BBE"/>
    <w:rsid w:val="00F61B3D"/>
    <w:rsid w:val="00F65C2F"/>
    <w:rsid w:val="00F6604C"/>
    <w:rsid w:val="00F67C31"/>
    <w:rsid w:val="00F70C03"/>
    <w:rsid w:val="00F71F77"/>
    <w:rsid w:val="00F721F1"/>
    <w:rsid w:val="00F73272"/>
    <w:rsid w:val="00F73AE2"/>
    <w:rsid w:val="00F754C8"/>
    <w:rsid w:val="00F80ECC"/>
    <w:rsid w:val="00F818B4"/>
    <w:rsid w:val="00F82495"/>
    <w:rsid w:val="00F90247"/>
    <w:rsid w:val="00F9084A"/>
    <w:rsid w:val="00F9564B"/>
    <w:rsid w:val="00F97797"/>
    <w:rsid w:val="00F97F8B"/>
    <w:rsid w:val="00FA3A40"/>
    <w:rsid w:val="00FA5ACA"/>
    <w:rsid w:val="00FB1B8C"/>
    <w:rsid w:val="00FB2F5F"/>
    <w:rsid w:val="00FB427D"/>
    <w:rsid w:val="00FB6E40"/>
    <w:rsid w:val="00FB6F60"/>
    <w:rsid w:val="00FB7AE7"/>
    <w:rsid w:val="00FC4B45"/>
    <w:rsid w:val="00FC793C"/>
    <w:rsid w:val="00FD1CCB"/>
    <w:rsid w:val="00FD6544"/>
    <w:rsid w:val="00FE2450"/>
    <w:rsid w:val="00FE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1D7A1E"/>
  <w14:defaultImageDpi w14:val="32767"/>
  <w15:docId w15:val="{F488F7AA-A8D2-42AD-BCB4-672FEB3CB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US" w:eastAsia="en-US" w:bidi="en-US"/>
      </w:rPr>
    </w:rPrDefault>
    <w:pPrDefault>
      <w:pPr>
        <w:spacing w:before="120" w:line="271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" w:unhideWhenUsed="1"/>
    <w:lsdException w:name="index 2" w:semiHidden="1" w:uiPriority="9" w:unhideWhenUsed="1"/>
    <w:lsdException w:name="index 3" w:semiHidden="1" w:uiPriority="9" w:unhideWhenUsed="1"/>
    <w:lsdException w:name="index 4" w:semiHidden="1" w:uiPriority="9" w:unhideWhenUsed="1"/>
    <w:lsdException w:name="index 5" w:semiHidden="1" w:uiPriority="9" w:unhideWhenUsed="1"/>
    <w:lsdException w:name="index 6" w:semiHidden="1" w:uiPriority="9" w:unhideWhenUsed="1"/>
    <w:lsdException w:name="index 7" w:semiHidden="1" w:uiPriority="9" w:unhideWhenUsed="1"/>
    <w:lsdException w:name="index 8" w:semiHidden="1" w:uiPriority="9" w:unhideWhenUsed="1"/>
    <w:lsdException w:name="index 9" w:semiHidden="1" w:uiPriority="9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iPriority="9" w:unhideWhenUsed="1"/>
    <w:lsdException w:name="caption" w:semiHidden="1" w:uiPriority="2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qFormat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uiPriority="2"/>
    <w:lsdException w:name="Subtle Reference" w:semiHidden="1" w:uiPriority="33" w:unhideWhenUsed="1"/>
    <w:lsdException w:name="Intense Reference" w:semiHidden="1" w:uiPriority="34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Body"/>
    <w:qFormat/>
    <w:rsid w:val="00D5714A"/>
    <w:pPr>
      <w:spacing w:before="200" w:after="200"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41B69"/>
    <w:pPr>
      <w:spacing w:before="0" w:after="160" w:line="259" w:lineRule="auto"/>
      <w:outlineLvl w:val="0"/>
    </w:pPr>
    <w:rPr>
      <w:rFonts w:asciiTheme="majorHAnsi" w:eastAsiaTheme="minorHAnsi" w:hAnsiTheme="majorHAnsi" w:cs="Segoe UI"/>
      <w:b/>
      <w:color w:val="1D1E1E"/>
      <w:sz w:val="48"/>
      <w:szCs w:val="56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B41B69"/>
    <w:pPr>
      <w:spacing w:before="0" w:after="160" w:line="259" w:lineRule="auto"/>
      <w:outlineLvl w:val="1"/>
    </w:pPr>
    <w:rPr>
      <w:rFonts w:asciiTheme="majorHAnsi" w:eastAsiaTheme="minorHAnsi" w:hAnsiTheme="majorHAnsi" w:cs="Segoe UI"/>
      <w:b/>
      <w:color w:val="003865" w:themeColor="accent1"/>
      <w:sz w:val="40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B41B69"/>
    <w:pPr>
      <w:spacing w:before="0" w:after="160" w:line="259" w:lineRule="auto"/>
      <w:outlineLvl w:val="2"/>
    </w:pPr>
    <w:rPr>
      <w:rFonts w:asciiTheme="majorHAnsi" w:eastAsiaTheme="minorHAnsi" w:hAnsiTheme="majorHAnsi" w:cs="Segoe UI"/>
      <w:b/>
      <w:color w:val="00966C" w:themeColor="accent2"/>
      <w:sz w:val="36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B41B69"/>
    <w:pPr>
      <w:spacing w:before="0" w:after="160" w:line="259" w:lineRule="auto"/>
      <w:outlineLvl w:val="3"/>
    </w:pPr>
    <w:rPr>
      <w:rFonts w:asciiTheme="majorHAnsi" w:eastAsiaTheme="minorHAnsi" w:hAnsiTheme="majorHAnsi" w:cs="Segoe UI"/>
      <w:b/>
      <w:color w:val="333333"/>
      <w:sz w:val="32"/>
      <w:lang w:bidi="ar-SA"/>
    </w:rPr>
  </w:style>
  <w:style w:type="paragraph" w:styleId="Heading5">
    <w:name w:val="heading 5"/>
    <w:basedOn w:val="Normal"/>
    <w:next w:val="Normal"/>
    <w:link w:val="Heading5Char"/>
    <w:uiPriority w:val="1"/>
    <w:unhideWhenUsed/>
    <w:rsid w:val="000D7102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1D1E1E" w:themeColor="text2"/>
    </w:rPr>
  </w:style>
  <w:style w:type="paragraph" w:styleId="Heading6">
    <w:name w:val="heading 6"/>
    <w:basedOn w:val="Normal"/>
    <w:next w:val="Normal"/>
    <w:link w:val="Heading6Char"/>
    <w:uiPriority w:val="1"/>
    <w:unhideWhenUsed/>
    <w:rsid w:val="000D7102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  <w:iCs/>
      <w:color w:val="1D1E1E" w:themeColor="text2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C87504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C87504"/>
    <w:pPr>
      <w:keepNext/>
      <w:keepLines/>
      <w:outlineLvl w:val="7"/>
    </w:pPr>
    <w:rPr>
      <w:rFonts w:asciiTheme="majorHAnsi" w:eastAsiaTheme="majorEastAsia" w:hAnsiTheme="majorHAnsi" w:cstheme="majorBidi"/>
      <w:color w:val="0070CB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C87504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B69"/>
    <w:rPr>
      <w:rFonts w:asciiTheme="majorHAnsi" w:eastAsiaTheme="minorHAnsi" w:hAnsiTheme="majorHAnsi" w:cs="Segoe UI"/>
      <w:b/>
      <w:color w:val="1D1E1E"/>
      <w:sz w:val="48"/>
      <w:szCs w:val="56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B41B69"/>
    <w:rPr>
      <w:rFonts w:asciiTheme="majorHAnsi" w:eastAsiaTheme="minorHAnsi" w:hAnsiTheme="majorHAnsi" w:cs="Segoe UI"/>
      <w:b/>
      <w:color w:val="003865" w:themeColor="accent1"/>
      <w:sz w:val="40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B41B69"/>
    <w:rPr>
      <w:rFonts w:asciiTheme="majorHAnsi" w:eastAsiaTheme="minorHAnsi" w:hAnsiTheme="majorHAnsi" w:cs="Segoe UI"/>
      <w:b/>
      <w:color w:val="00966C" w:themeColor="accent2"/>
      <w:sz w:val="36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B41B69"/>
    <w:rPr>
      <w:rFonts w:asciiTheme="majorHAnsi" w:eastAsiaTheme="minorHAnsi" w:hAnsiTheme="majorHAnsi" w:cs="Segoe UI"/>
      <w:b/>
      <w:color w:val="333333"/>
      <w:sz w:val="32"/>
      <w:lang w:bidi="ar-SA"/>
    </w:rPr>
  </w:style>
  <w:style w:type="character" w:customStyle="1" w:styleId="Heading5Char">
    <w:name w:val="Heading 5 Char"/>
    <w:basedOn w:val="DefaultParagraphFont"/>
    <w:link w:val="Heading5"/>
    <w:uiPriority w:val="1"/>
    <w:rsid w:val="000D7102"/>
    <w:rPr>
      <w:rFonts w:asciiTheme="majorHAnsi" w:eastAsiaTheme="majorEastAsia" w:hAnsiTheme="majorHAnsi" w:cstheme="majorBidi"/>
      <w:b/>
      <w:color w:val="1D1E1E" w:themeColor="text2"/>
    </w:rPr>
  </w:style>
  <w:style w:type="character" w:customStyle="1" w:styleId="Heading6Char">
    <w:name w:val="Heading 6 Char"/>
    <w:basedOn w:val="DefaultParagraphFont"/>
    <w:link w:val="Heading6"/>
    <w:uiPriority w:val="1"/>
    <w:rsid w:val="000D7102"/>
    <w:rPr>
      <w:rFonts w:asciiTheme="majorHAnsi" w:eastAsiaTheme="majorEastAsia" w:hAnsiTheme="majorHAnsi" w:cstheme="majorBidi"/>
      <w:i/>
      <w:iCs/>
      <w:color w:val="1D1E1E" w:themeColor="text2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C87504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C87504"/>
    <w:rPr>
      <w:rFonts w:asciiTheme="majorHAnsi" w:eastAsiaTheme="majorEastAsia" w:hAnsiTheme="majorHAnsi" w:cstheme="majorBidi"/>
      <w:color w:val="0070CB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C87504"/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customStyle="1" w:styleId="NoParagraphStyle">
    <w:name w:val="[No Paragraph Style]"/>
    <w:semiHidden/>
    <w:rsid w:val="001E5EC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/>
      <w:color w:val="000000"/>
      <w:sz w:val="24"/>
      <w:szCs w:val="24"/>
      <w:lang w:bidi="ar-SA"/>
    </w:rPr>
  </w:style>
  <w:style w:type="paragraph" w:customStyle="1" w:styleId="BasicParagraph">
    <w:name w:val="[Basic Paragraph]"/>
    <w:basedOn w:val="NoParagraphStyle"/>
    <w:uiPriority w:val="99"/>
    <w:semiHidden/>
    <w:rsid w:val="001E5ECF"/>
    <w:pPr>
      <w:spacing w:line="250" w:lineRule="atLeast"/>
    </w:pPr>
    <w:rPr>
      <w:rFonts w:ascii="Adobe Caslon Pro" w:hAnsi="Adobe Caslon Pro" w:cs="Adobe Caslon Pro"/>
      <w:sz w:val="22"/>
      <w:szCs w:val="22"/>
    </w:rPr>
  </w:style>
  <w:style w:type="character" w:styleId="Emphasis">
    <w:name w:val="Emphasis"/>
    <w:uiPriority w:val="2"/>
    <w:rsid w:val="001B5073"/>
    <w:rPr>
      <w:i/>
    </w:rPr>
  </w:style>
  <w:style w:type="character" w:styleId="FootnoteReference">
    <w:name w:val="footnote reference"/>
    <w:basedOn w:val="DefaultParagraphFont"/>
    <w:semiHidden/>
    <w:rsid w:val="001E5ECF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1E5ECF"/>
    <w:pPr>
      <w:spacing w:before="0"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6C0E45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rsid w:val="001E5ECF"/>
    <w:rPr>
      <w:color w:val="0258A4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26E4"/>
    <w:pPr>
      <w:spacing w:before="360" w:after="360"/>
      <w:ind w:left="864" w:right="864"/>
      <w:jc w:val="center"/>
    </w:pPr>
    <w:rPr>
      <w:rFonts w:asciiTheme="minorHAnsi" w:hAnsiTheme="minorHAnsi"/>
      <w:i/>
      <w:iCs/>
      <w:color w:val="003865" w:themeColor="accent1"/>
      <w:sz w:val="26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26E4"/>
    <w:rPr>
      <w:rFonts w:asciiTheme="minorHAnsi" w:hAnsiTheme="minorHAnsi"/>
      <w:i/>
      <w:iCs/>
      <w:color w:val="003865" w:themeColor="accent1"/>
      <w:sz w:val="26"/>
      <w:lang w:bidi="ar-SA"/>
    </w:rPr>
  </w:style>
  <w:style w:type="paragraph" w:styleId="ListNumber">
    <w:name w:val="List Number"/>
    <w:basedOn w:val="Normal"/>
    <w:semiHidden/>
    <w:rsid w:val="003432CA"/>
    <w:pPr>
      <w:numPr>
        <w:numId w:val="1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1B5073"/>
    <w:pPr>
      <w:spacing w:after="160"/>
      <w:ind w:left="864" w:right="864"/>
      <w:jc w:val="center"/>
    </w:pPr>
    <w:rPr>
      <w:rFonts w:asciiTheme="minorHAnsi" w:hAnsiTheme="minorHAnsi"/>
      <w:i/>
      <w:iCs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1B5073"/>
    <w:rPr>
      <w:rFonts w:asciiTheme="minorHAnsi" w:hAnsiTheme="minorHAnsi"/>
      <w:i/>
      <w:iCs/>
      <w:lang w:bidi="ar-SA"/>
    </w:rPr>
  </w:style>
  <w:style w:type="character" w:styleId="Strong">
    <w:name w:val="Strong"/>
    <w:uiPriority w:val="22"/>
    <w:semiHidden/>
    <w:rsid w:val="001E5ECF"/>
    <w:rPr>
      <w:b/>
      <w:bCs/>
    </w:rPr>
  </w:style>
  <w:style w:type="paragraph" w:customStyle="1" w:styleId="TitleTitleandSubtitles">
    <w:name w:val="Title (Title and Subtitles)"/>
    <w:basedOn w:val="Normal"/>
    <w:uiPriority w:val="99"/>
    <w:semiHidden/>
    <w:rsid w:val="001E5ECF"/>
    <w:pPr>
      <w:autoSpaceDE w:val="0"/>
      <w:autoSpaceDN w:val="0"/>
      <w:adjustRightInd w:val="0"/>
      <w:spacing w:before="60" w:line="560" w:lineRule="atLeast"/>
      <w:textAlignment w:val="center"/>
    </w:pPr>
    <w:rPr>
      <w:rFonts w:ascii="Century Gothic" w:hAnsi="Century Gothic" w:cs="Century Gothic"/>
      <w:caps/>
      <w:color w:val="12457A"/>
      <w:spacing w:val="10"/>
      <w:w w:val="90"/>
      <w:sz w:val="44"/>
      <w:szCs w:val="44"/>
    </w:rPr>
  </w:style>
  <w:style w:type="paragraph" w:customStyle="1" w:styleId="SubtitleTitleandSubtitles">
    <w:name w:val="Subtitle (Title and Subtitles)"/>
    <w:basedOn w:val="TitleTitleandSubtitles"/>
    <w:uiPriority w:val="99"/>
    <w:semiHidden/>
    <w:rsid w:val="001E5ECF"/>
    <w:pPr>
      <w:spacing w:line="300" w:lineRule="atLeast"/>
    </w:pPr>
    <w:rPr>
      <w:caps w:val="0"/>
      <w:color w:val="694C37"/>
      <w:spacing w:val="7"/>
      <w:sz w:val="24"/>
      <w:szCs w:val="24"/>
    </w:rPr>
  </w:style>
  <w:style w:type="table" w:styleId="TableGrid">
    <w:name w:val="Table Grid"/>
    <w:basedOn w:val="TableNormal"/>
    <w:uiPriority w:val="59"/>
    <w:rsid w:val="001E5ECF"/>
    <w:tblPr>
      <w:tblBorders>
        <w:top w:val="single" w:sz="4" w:space="0" w:color="003865" w:themeColor="text1"/>
        <w:left w:val="single" w:sz="4" w:space="0" w:color="003865" w:themeColor="text1"/>
        <w:bottom w:val="single" w:sz="4" w:space="0" w:color="003865" w:themeColor="text1"/>
        <w:right w:val="single" w:sz="4" w:space="0" w:color="003865" w:themeColor="text1"/>
        <w:insideH w:val="single" w:sz="4" w:space="0" w:color="003865" w:themeColor="text1"/>
        <w:insideV w:val="single" w:sz="4" w:space="0" w:color="003865" w:themeColor="text1"/>
      </w:tblBorders>
    </w:tblPr>
  </w:style>
  <w:style w:type="table" w:styleId="TableGrid8">
    <w:name w:val="Table Grid 8"/>
    <w:basedOn w:val="TableNormal"/>
    <w:rsid w:val="001E5ECF"/>
    <w:pPr>
      <w:spacing w:line="240" w:lineRule="auto"/>
    </w:pPr>
    <w:rPr>
      <w:rFonts w:ascii="Times New Roman" w:hAnsi="Times New Roman"/>
      <w:lang w:bidi="ar-S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locked/>
    <w:rsid w:val="00DD2D53"/>
    <w:pPr>
      <w:spacing w:line="240" w:lineRule="auto"/>
    </w:pPr>
    <w:rPr>
      <w:szCs w:val="20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FFFFFF" w:themeFill="background1"/>
      </w:tcPr>
    </w:tblStylePr>
  </w:style>
  <w:style w:type="paragraph" w:styleId="TOCHeading">
    <w:name w:val="TOC Heading"/>
    <w:next w:val="Normal"/>
    <w:uiPriority w:val="39"/>
    <w:semiHidden/>
    <w:unhideWhenUsed/>
    <w:qFormat/>
    <w:rsid w:val="00C87504"/>
    <w:pPr>
      <w:keepNext/>
      <w:keepLines/>
      <w:spacing w:before="480"/>
    </w:pPr>
    <w:rPr>
      <w:rFonts w:asciiTheme="majorHAnsi" w:eastAsiaTheme="majorEastAsia" w:hAnsiTheme="majorHAnsi" w:cstheme="majorBidi"/>
      <w:b/>
      <w:bCs/>
      <w:color w:val="00294B" w:themeColor="accent1" w:themeShade="BF"/>
      <w:sz w:val="28"/>
      <w:szCs w:val="28"/>
    </w:rPr>
  </w:style>
  <w:style w:type="paragraph" w:styleId="Footer">
    <w:name w:val="footer"/>
    <w:link w:val="FooterChar"/>
    <w:uiPriority w:val="99"/>
    <w:qFormat/>
    <w:rsid w:val="001B5073"/>
    <w:pPr>
      <w:tabs>
        <w:tab w:val="right" w:pos="10080"/>
      </w:tabs>
      <w:spacing w:before="0" w:line="33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073"/>
  </w:style>
  <w:style w:type="paragraph" w:customStyle="1" w:styleId="Boldcharacter">
    <w:name w:val="Bold character"/>
    <w:basedOn w:val="Normal"/>
    <w:link w:val="BoldcharacterChar"/>
    <w:autoRedefine/>
    <w:semiHidden/>
    <w:qFormat/>
    <w:rsid w:val="00C87504"/>
    <w:pPr>
      <w:spacing w:line="280" w:lineRule="exact"/>
      <w:contextualSpacing/>
    </w:pPr>
    <w:rPr>
      <w:b/>
      <w:lang w:val="en-GB"/>
    </w:rPr>
  </w:style>
  <w:style w:type="character" w:customStyle="1" w:styleId="BoldcharacterChar">
    <w:name w:val="Bold character Char"/>
    <w:basedOn w:val="DefaultParagraphFont"/>
    <w:link w:val="Boldcharacter"/>
    <w:semiHidden/>
    <w:rsid w:val="00C87504"/>
    <w:rPr>
      <w:b/>
      <w:lang w:val="en-GB"/>
    </w:rPr>
  </w:style>
  <w:style w:type="paragraph" w:customStyle="1" w:styleId="BodytextClosingname">
    <w:name w:val="Body text Closing name"/>
    <w:basedOn w:val="Normal"/>
    <w:semiHidden/>
    <w:qFormat/>
    <w:rsid w:val="00C87504"/>
    <w:pPr>
      <w:spacing w:before="1080" w:after="240"/>
      <w:contextualSpacing/>
    </w:pPr>
  </w:style>
  <w:style w:type="paragraph" w:customStyle="1" w:styleId="BodytextDate">
    <w:name w:val="Body text Date"/>
    <w:basedOn w:val="Normal"/>
    <w:semiHidden/>
    <w:qFormat/>
    <w:rsid w:val="00C87504"/>
    <w:pPr>
      <w:spacing w:before="0" w:after="480"/>
      <w:contextualSpacing/>
    </w:pPr>
  </w:style>
  <w:style w:type="paragraph" w:customStyle="1" w:styleId="BodytextSalutation">
    <w:name w:val="Body text Salutation"/>
    <w:basedOn w:val="Normal"/>
    <w:semiHidden/>
    <w:qFormat/>
    <w:rsid w:val="00C87504"/>
    <w:pPr>
      <w:spacing w:before="480" w:after="240"/>
      <w:contextualSpacing/>
    </w:pPr>
  </w:style>
  <w:style w:type="paragraph" w:styleId="Closing">
    <w:name w:val="Closing"/>
    <w:basedOn w:val="Normal"/>
    <w:link w:val="ClosingChar"/>
    <w:semiHidden/>
    <w:qFormat/>
    <w:rsid w:val="00C87504"/>
    <w:pPr>
      <w:spacing w:before="240"/>
    </w:pPr>
  </w:style>
  <w:style w:type="character" w:customStyle="1" w:styleId="ClosingChar">
    <w:name w:val="Closing Char"/>
    <w:basedOn w:val="DefaultParagraphFont"/>
    <w:link w:val="Closing"/>
    <w:semiHidden/>
    <w:rsid w:val="00C87504"/>
  </w:style>
  <w:style w:type="paragraph" w:styleId="BodyText3">
    <w:name w:val="Body Text 3"/>
    <w:link w:val="BodyText3Char"/>
    <w:semiHidden/>
    <w:qFormat/>
    <w:rsid w:val="00C87504"/>
    <w:pPr>
      <w:widowControl w:val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87504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0F4BB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F4BB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6267"/>
    <w:rPr>
      <w:color w:val="808080"/>
    </w:rPr>
  </w:style>
  <w:style w:type="paragraph" w:styleId="NoSpacing">
    <w:name w:val="No Spacing"/>
    <w:uiPriority w:val="1"/>
    <w:semiHidden/>
    <w:qFormat/>
    <w:rsid w:val="00D640FC"/>
    <w:pPr>
      <w:spacing w:before="0" w:line="240" w:lineRule="auto"/>
    </w:pPr>
    <w:rPr>
      <w:rFonts w:eastAsia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963B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paragraph" w:styleId="ListParagraph">
    <w:name w:val="List Paragraph"/>
    <w:basedOn w:val="Normal"/>
    <w:link w:val="ListParagraphChar"/>
    <w:qFormat/>
    <w:rsid w:val="00D5714A"/>
    <w:pPr>
      <w:numPr>
        <w:numId w:val="2"/>
      </w:numPr>
      <w:contextualSpacing/>
    </w:pPr>
  </w:style>
  <w:style w:type="table" w:styleId="PlainTable1">
    <w:name w:val="Plain Table 1"/>
    <w:aliases w:val="Light Gray Table"/>
    <w:basedOn w:val="TableNormal"/>
    <w:uiPriority w:val="41"/>
    <w:rsid w:val="001C55E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1"/>
    <w:rsid w:val="00D5714A"/>
  </w:style>
  <w:style w:type="character" w:styleId="FollowedHyperlink">
    <w:name w:val="FollowedHyperlink"/>
    <w:basedOn w:val="DefaultParagraphFont"/>
    <w:semiHidden/>
    <w:unhideWhenUsed/>
    <w:rsid w:val="00E23263"/>
    <w:rPr>
      <w:color w:val="0258A4" w:themeColor="followedHyperlink"/>
      <w:u w:val="single"/>
    </w:rPr>
  </w:style>
  <w:style w:type="paragraph" w:styleId="Caption">
    <w:name w:val="caption"/>
    <w:basedOn w:val="Normal"/>
    <w:next w:val="Normal"/>
    <w:uiPriority w:val="29"/>
    <w:qFormat/>
    <w:rsid w:val="006B1ED2"/>
    <w:pPr>
      <w:spacing w:after="400" w:line="240" w:lineRule="auto"/>
    </w:pPr>
    <w:rPr>
      <w:iCs/>
      <w:color w:val="1D1E1E" w:themeColor="text2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334C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4CD"/>
  </w:style>
  <w:style w:type="character" w:styleId="CommentReference">
    <w:name w:val="annotation reference"/>
    <w:basedOn w:val="DefaultParagraphFont"/>
    <w:semiHidden/>
    <w:unhideWhenUsed/>
    <w:rsid w:val="0087186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18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18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18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1861"/>
    <w:rPr>
      <w:b/>
      <w:bCs/>
      <w:sz w:val="20"/>
      <w:szCs w:val="20"/>
    </w:rPr>
  </w:style>
  <w:style w:type="table" w:customStyle="1" w:styleId="TableGrid12">
    <w:name w:val="Table Grid12"/>
    <w:basedOn w:val="TableNormal"/>
    <w:uiPriority w:val="59"/>
    <w:locked/>
    <w:rsid w:val="00426A2A"/>
    <w:pPr>
      <w:spacing w:line="240" w:lineRule="auto"/>
    </w:pPr>
    <w:tblPr>
      <w:tblStyleRow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FFFFFF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shd w:val="clear" w:color="auto" w:fill="D9D9D9"/>
      </w:tcPr>
    </w:tblStylePr>
    <w:tblStylePr w:type="band1Horz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2F2F2"/>
      </w:tcPr>
    </w:tblStylePr>
    <w:tblStylePr w:type="band2Horz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cBorders>
        <w:shd w:val="clear" w:color="auto" w:fill="FFFFFF"/>
      </w:tcPr>
    </w:tblStylePr>
  </w:style>
  <w:style w:type="table" w:customStyle="1" w:styleId="SCCTable">
    <w:name w:val="SCC Table"/>
    <w:basedOn w:val="TableNormal"/>
    <w:uiPriority w:val="59"/>
    <w:locked/>
    <w:rsid w:val="005C7D0B"/>
    <w:pPr>
      <w:spacing w:line="240" w:lineRule="auto"/>
    </w:pPr>
    <w:rPr>
      <w:szCs w:val="20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shd w:val="clear" w:color="auto" w:fill="003865" w:themeFill="accent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FFFFFF" w:themeFill="background1"/>
      </w:tcPr>
    </w:tblStylePr>
  </w:style>
  <w:style w:type="paragraph" w:styleId="Revision">
    <w:name w:val="Revision"/>
    <w:hidden/>
    <w:uiPriority w:val="99"/>
    <w:semiHidden/>
    <w:rsid w:val="002C0285"/>
    <w:pPr>
      <w:spacing w:before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37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cwi.gov/420/Recyclin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k\AppData\Local\Temp\Temp2_office-template-starter-kit-v1.31.zip\Starter%20Templates%20v1.31\Policy.dotx" TargetMode="External"/></Relationships>
</file>

<file path=word/theme/theme1.xml><?xml version="1.0" encoding="utf-8"?>
<a:theme xmlns:a="http://schemas.openxmlformats.org/drawingml/2006/main" name="State of Minnesota">
  <a:themeElements>
    <a:clrScheme name="SCC Branded Colors">
      <a:dk1>
        <a:srgbClr val="003865"/>
      </a:dk1>
      <a:lt1>
        <a:srgbClr val="FFFFFF"/>
      </a:lt1>
      <a:dk2>
        <a:srgbClr val="1D1E1E"/>
      </a:dk2>
      <a:lt2>
        <a:srgbClr val="DDDDDA"/>
      </a:lt2>
      <a:accent1>
        <a:srgbClr val="003865"/>
      </a:accent1>
      <a:accent2>
        <a:srgbClr val="00966C"/>
      </a:accent2>
      <a:accent3>
        <a:srgbClr val="FFC658"/>
      </a:accent3>
      <a:accent4>
        <a:srgbClr val="A6192E"/>
      </a:accent4>
      <a:accent5>
        <a:srgbClr val="653165"/>
      </a:accent5>
      <a:accent6>
        <a:srgbClr val="077CAB"/>
      </a:accent6>
      <a:hlink>
        <a:srgbClr val="0258A4"/>
      </a:hlink>
      <a:folHlink>
        <a:srgbClr val="0258A4"/>
      </a:folHlink>
    </a:clrScheme>
    <a:fontScheme name="SCC Branded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te of Minnesota" id="{FBFFE991-EC03-4C0A-BAED-2F712C2A7AE7}" vid="{A476B202-42F1-4399-9BC8-98609D88DE2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bece5c-839a-4b53-b3d4-3b50346e5dc8" xsi:nil="true"/>
    <PhotoType xmlns="34c4a853-9435-48b3-aa90-2363365b39f5">Letterheads</PhotoType>
    <lcf76f155ced4ddcb4097134ff3c332f xmlns="34c4a853-9435-48b3-aa90-2363365b39f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6B8935095E1428829BEE4EBE2BFF0" ma:contentTypeVersion="7" ma:contentTypeDescription="Create a new document." ma:contentTypeScope="" ma:versionID="64ba4e2a7b3b720b068119368008d8e5">
  <xsd:schema xmlns:xsd="http://www.w3.org/2001/XMLSchema" xmlns:xs="http://www.w3.org/2001/XMLSchema" xmlns:p="http://schemas.microsoft.com/office/2006/metadata/properties" xmlns:ns2="34c4a853-9435-48b3-aa90-2363365b39f5" xmlns:ns3="d1bece5c-839a-4b53-b3d4-3b50346e5dc8" targetNamespace="http://schemas.microsoft.com/office/2006/metadata/properties" ma:root="true" ma:fieldsID="f86cfc654d23c599547c89f2b0ed23dc" ns2:_="" ns3:_="">
    <xsd:import namespace="34c4a853-9435-48b3-aa90-2363365b39f5"/>
    <xsd:import namespace="d1bece5c-839a-4b53-b3d4-3b50346e5dc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PhotoType" minOccurs="0"/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4a853-9435-48b3-aa90-2363365b39f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81f0251-2862-49ac-8af2-47850b9da6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hotoType" ma:index="11" nillable="true" ma:displayName="Document Type" ma:format="Dropdown" ma:internalName="PhotoType">
      <xsd:simpleType>
        <xsd:restriction base="dms:Choice">
          <xsd:enumeration value="Letterheads"/>
          <xsd:enumeration value="Fax Cover Sheets"/>
          <xsd:enumeration value="Policies"/>
          <xsd:enumeration value="Reports"/>
          <xsd:enumeration value="General Use"/>
          <xsd:enumeration value="PowerPoint"/>
          <xsd:enumeration value="Signage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ece5c-839a-4b53-b3d4-3b50346e5dc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ef70260-6331-4b6a-be88-1b43339eae54}" ma:internalName="TaxCatchAll" ma:showField="CatchAllData" ma:web="d1bece5c-839a-4b53-b3d4-3b50346e5d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74BD8C-99CB-4F5E-92B9-AD29B850B6B7}">
  <ds:schemaRefs>
    <ds:schemaRef ds:uri="http://schemas.microsoft.com/office/2006/metadata/properties"/>
    <ds:schemaRef ds:uri="http://schemas.microsoft.com/office/infopath/2007/PartnerControls"/>
    <ds:schemaRef ds:uri="d1bece5c-839a-4b53-b3d4-3b50346e5dc8"/>
    <ds:schemaRef ds:uri="34c4a853-9435-48b3-aa90-2363365b39f5"/>
  </ds:schemaRefs>
</ds:datastoreItem>
</file>

<file path=customXml/itemProps2.xml><?xml version="1.0" encoding="utf-8"?>
<ds:datastoreItem xmlns:ds="http://schemas.openxmlformats.org/officeDocument/2006/customXml" ds:itemID="{C32845E5-3069-4F60-BC82-FAFC75178C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6D2B17-140D-4022-BDFF-84A52F1860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1C8D5A-ED04-495A-9E64-189714B2E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c4a853-9435-48b3-aa90-2363365b39f5"/>
    <ds:schemaRef ds:uri="d1bece5c-839a-4b53-b3d4-3b50346e5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</Template>
  <TotalTime>0</TotalTime>
  <Pages>1</Pages>
  <Words>140</Words>
  <Characters>840</Characters>
  <Application>Microsoft Office Word</Application>
  <DocSecurity>0</DocSecurity>
  <Lines>16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[Add Subject or Title]</vt:lpstr>
      <vt:lpstr>    [Heading Level 2 Example]</vt:lpstr>
      <vt:lpstr>        [Heading Level 3 Example]</vt:lpstr>
    </vt:vector>
  </TitlesOfParts>
  <Manager/>
  <Company>St. Croix County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Kastonek</dc:creator>
  <cp:keywords/>
  <dc:description/>
  <cp:lastModifiedBy>Kris Poston</cp:lastModifiedBy>
  <cp:revision>2</cp:revision>
  <cp:lastPrinted>2025-11-18T20:42:00Z</cp:lastPrinted>
  <dcterms:created xsi:type="dcterms:W3CDTF">2026-02-11T22:08:00Z</dcterms:created>
  <dcterms:modified xsi:type="dcterms:W3CDTF">2026-02-11T22:08:00Z</dcterms:modified>
  <cp:category/>
  <cp:contentStatus>Active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1.31</vt:lpwstr>
  </property>
  <property fmtid="{D5CDD505-2E9C-101B-9397-08002B2CF9AE}" pid="3" name="ContentTypeId">
    <vt:lpwstr>0x0101007326B8935095E1428829BEE4EBE2BFF0</vt:lpwstr>
  </property>
</Properties>
</file>